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DBB" w:rsidRDefault="00465B03">
      <w:r>
        <w:t>Ensides rekvisisjon</w:t>
      </w:r>
      <w:r w:rsidR="00611200">
        <w:t xml:space="preserve"> - </w:t>
      </w:r>
    </w:p>
    <w:p w:rsidR="00465B03" w:rsidRDefault="00465B03"/>
    <w:p w:rsidR="00465B03" w:rsidRDefault="00465B0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284A5D" wp14:editId="5BB985A2">
                <wp:simplePos x="0" y="0"/>
                <wp:positionH relativeFrom="column">
                  <wp:posOffset>2463800</wp:posOffset>
                </wp:positionH>
                <wp:positionV relativeFrom="paragraph">
                  <wp:posOffset>298450</wp:posOffset>
                </wp:positionV>
                <wp:extent cx="2114550" cy="158750"/>
                <wp:effectExtent l="38100" t="0" r="19050" b="107950"/>
                <wp:wrapNone/>
                <wp:docPr id="3" name="Rett pi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4550" cy="158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 3" o:spid="_x0000_s1026" type="#_x0000_t32" style="position:absolute;margin-left:194pt;margin-top:23.5pt;width:166.5pt;height:12.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488C5D" wp14:editId="353DB6EF">
                <wp:simplePos x="0" y="0"/>
                <wp:positionH relativeFrom="column">
                  <wp:posOffset>4616450</wp:posOffset>
                </wp:positionH>
                <wp:positionV relativeFrom="paragraph">
                  <wp:posOffset>57150</wp:posOffset>
                </wp:positionV>
                <wp:extent cx="1390650" cy="501650"/>
                <wp:effectExtent l="0" t="0" r="19050" b="12700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50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5B03" w:rsidRDefault="00465B03">
                            <w:r>
                              <w:t>Velg Ensides rekvisisjon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363.5pt;margin-top:4.5pt;width:109.5pt;height:3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" fillcolor="white [3201]" strokeweight=".5pt">
                <v:textbox>
                  <w:txbxContent>
                    <w:p w:rsidR="00465B03" w:rsidRDefault="00465B03">
                      <w:r>
                        <w:t>Velg Ensides rekvisisjon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9FBF13" wp14:editId="5A7203FB">
            <wp:extent cx="4508500" cy="1352550"/>
            <wp:effectExtent l="0" t="0" r="635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26" r="62876" b="61170"/>
                    <a:stretch/>
                  </pic:blipFill>
                  <pic:spPr bwMode="auto">
                    <a:xfrm>
                      <a:off x="0" y="0"/>
                      <a:ext cx="4510898" cy="1353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1617">
        <w:t xml:space="preserve"> </w:t>
      </w:r>
    </w:p>
    <w:p w:rsidR="002E6B9D" w:rsidRDefault="002E6B9D"/>
    <w:p w:rsidR="00DC17B2" w:rsidRDefault="00B24E18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0FAA58" wp14:editId="6B06DCF7">
                <wp:simplePos x="0" y="0"/>
                <wp:positionH relativeFrom="column">
                  <wp:posOffset>5816600</wp:posOffset>
                </wp:positionH>
                <wp:positionV relativeFrom="paragraph">
                  <wp:posOffset>1733550</wp:posOffset>
                </wp:positionV>
                <wp:extent cx="1657350" cy="965200"/>
                <wp:effectExtent l="0" t="0" r="19050" b="25400"/>
                <wp:wrapNone/>
                <wp:docPr id="9" name="Tekstbok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96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A2E" w:rsidRDefault="009E2A2E">
                            <w:r>
                              <w:t xml:space="preserve">Skriv inn </w:t>
                            </w:r>
                            <w:proofErr w:type="spellStart"/>
                            <w:r>
                              <w:t>personnr</w:t>
                            </w:r>
                            <w:proofErr w:type="spellEnd"/>
                            <w:r>
                              <w:t xml:space="preserve"> og Hent pasient</w:t>
                            </w:r>
                          </w:p>
                          <w:p w:rsidR="009E2A2E" w:rsidRDefault="009E2A2E">
                            <w:r>
                              <w:t>Velg behandlingsdato</w:t>
                            </w:r>
                          </w:p>
                          <w:p w:rsidR="009E2A2E" w:rsidRDefault="009E2A2E">
                            <w:r>
                              <w:t>Hak av: Fra behandling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9" o:spid="_x0000_s1027" type="#_x0000_t202" style="position:absolute;margin-left:458pt;margin-top:136.5pt;width:130.5pt;height:7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" fillcolor="white [3201]" strokeweight=".5pt">
                <v:textbox>
                  <w:txbxContent>
                    <w:p w:rsidR="009E2A2E" w:rsidRDefault="009E2A2E">
                      <w:r>
                        <w:t xml:space="preserve">Skriv inn </w:t>
                      </w:r>
                      <w:proofErr w:type="spellStart"/>
                      <w:r>
                        <w:t>personnr</w:t>
                      </w:r>
                      <w:proofErr w:type="spellEnd"/>
                      <w:r>
                        <w:t xml:space="preserve"> og Hent pasient</w:t>
                      </w:r>
                    </w:p>
                    <w:p w:rsidR="009E2A2E" w:rsidRDefault="009E2A2E">
                      <w:r>
                        <w:t>Velg behandlingsdato</w:t>
                      </w:r>
                    </w:p>
                    <w:p w:rsidR="009E2A2E" w:rsidRDefault="009E2A2E">
                      <w:r>
                        <w:t>Hak av: Fra behandling</w:t>
                      </w:r>
                    </w:p>
                  </w:txbxContent>
                </v:textbox>
              </v:shape>
            </w:pict>
          </mc:Fallback>
        </mc:AlternateContent>
      </w:r>
      <w:r w:rsidR="006F2A0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57D842" wp14:editId="22101E71">
                <wp:simplePos x="0" y="0"/>
                <wp:positionH relativeFrom="column">
                  <wp:posOffset>2413000</wp:posOffset>
                </wp:positionH>
                <wp:positionV relativeFrom="paragraph">
                  <wp:posOffset>2679700</wp:posOffset>
                </wp:positionV>
                <wp:extent cx="3403600" cy="298450"/>
                <wp:effectExtent l="19050" t="76200" r="25400" b="25400"/>
                <wp:wrapNone/>
                <wp:docPr id="13" name="Rett pi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03600" cy="298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tt pil 13" o:spid="_x0000_s1026" type="#_x0000_t32" style="position:absolute;margin-left:190pt;margin-top:211pt;width:268pt;height:23.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" strokecolor="red">
                <v:stroke endarrow="open"/>
              </v:shape>
            </w:pict>
          </mc:Fallback>
        </mc:AlternateContent>
      </w:r>
      <w:r w:rsidR="00DE051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6C8CF2" wp14:editId="62681896">
                <wp:simplePos x="0" y="0"/>
                <wp:positionH relativeFrom="column">
                  <wp:posOffset>5822950</wp:posOffset>
                </wp:positionH>
                <wp:positionV relativeFrom="paragraph">
                  <wp:posOffset>2762250</wp:posOffset>
                </wp:positionV>
                <wp:extent cx="1651000" cy="1314450"/>
                <wp:effectExtent l="0" t="0" r="25400" b="19050"/>
                <wp:wrapNone/>
                <wp:docPr id="12" name="Tekstbok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511" w:rsidRDefault="006F2A0A">
                            <w:r>
                              <w:t xml:space="preserve">Søk hentested: Eks </w:t>
                            </w:r>
                            <w:proofErr w:type="spellStart"/>
                            <w:r>
                              <w:t>inng</w:t>
                            </w:r>
                            <w:proofErr w:type="spellEnd"/>
                            <w:r>
                              <w:t xml:space="preserve"> 2 Røntgen </w:t>
                            </w:r>
                          </w:p>
                          <w:p w:rsidR="006F2A0A" w:rsidRDefault="006F2A0A">
                            <w:r>
                              <w:t>Pas adresse skal komme opp automatisk når en henter opp pas. Trykk rediger hvis den må endres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12" o:spid="_x0000_s1028" type="#_x0000_t202" style="position:absolute;margin-left:458.5pt;margin-top:217.5pt;width:130pt;height:10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" fillcolor="white [3201]" strokeweight=".5pt">
                <v:textbox>
                  <w:txbxContent>
                    <w:p w:rsidR="00DE0511" w:rsidRDefault="006F2A0A">
                      <w:r>
                        <w:t xml:space="preserve">Søk hentested: Eks </w:t>
                      </w:r>
                      <w:proofErr w:type="spellStart"/>
                      <w:r>
                        <w:t>inng</w:t>
                      </w:r>
                      <w:proofErr w:type="spellEnd"/>
                      <w:r>
                        <w:t xml:space="preserve"> 2 Røntgen </w:t>
                      </w:r>
                    </w:p>
                    <w:p w:rsidR="006F2A0A" w:rsidRDefault="006F2A0A">
                      <w:r>
                        <w:t>Pas adresse skal komme opp automatisk når en henter opp pas. Trykk rediger hvis den må endres</w:t>
                      </w:r>
                    </w:p>
                  </w:txbxContent>
                </v:textbox>
              </v:shape>
            </w:pict>
          </mc:Fallback>
        </mc:AlternateContent>
      </w:r>
      <w:r w:rsidR="009E2A2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840D9B" wp14:editId="3B0AC85A">
                <wp:simplePos x="0" y="0"/>
                <wp:positionH relativeFrom="column">
                  <wp:posOffset>1390650</wp:posOffset>
                </wp:positionH>
                <wp:positionV relativeFrom="paragraph">
                  <wp:posOffset>2228850</wp:posOffset>
                </wp:positionV>
                <wp:extent cx="4432300" cy="31750"/>
                <wp:effectExtent l="38100" t="76200" r="0" b="82550"/>
                <wp:wrapNone/>
                <wp:docPr id="11" name="Rett pi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32300" cy="31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tt pil 11" o:spid="_x0000_s1026" type="#_x0000_t32" style="position:absolute;margin-left:109.5pt;margin-top:175.5pt;width:349pt;height:2.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" strokecolor="red">
                <v:stroke endarrow="open"/>
              </v:shape>
            </w:pict>
          </mc:Fallback>
        </mc:AlternateContent>
      </w:r>
      <w:r w:rsidR="009E2A2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B504C1" wp14:editId="668434B5">
                <wp:simplePos x="0" y="0"/>
                <wp:positionH relativeFrom="column">
                  <wp:posOffset>1822450</wp:posOffset>
                </wp:positionH>
                <wp:positionV relativeFrom="paragraph">
                  <wp:posOffset>1866900</wp:posOffset>
                </wp:positionV>
                <wp:extent cx="4006850" cy="25400"/>
                <wp:effectExtent l="38100" t="76200" r="0" b="88900"/>
                <wp:wrapNone/>
                <wp:docPr id="10" name="Rett pi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6850" cy="25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tt pil 10" o:spid="_x0000_s1026" type="#_x0000_t32" style="position:absolute;margin-left:143.5pt;margin-top:147pt;width:315.5pt;height:2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" strokecolor="red">
                <v:stroke endarrow="open"/>
              </v:shape>
            </w:pict>
          </mc:Fallback>
        </mc:AlternateContent>
      </w:r>
      <w:r w:rsidR="009E2A2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E6E05D" wp14:editId="4C3A3D1B">
                <wp:simplePos x="0" y="0"/>
                <wp:positionH relativeFrom="column">
                  <wp:posOffset>1600200</wp:posOffset>
                </wp:positionH>
                <wp:positionV relativeFrom="paragraph">
                  <wp:posOffset>1377950</wp:posOffset>
                </wp:positionV>
                <wp:extent cx="4222750" cy="88900"/>
                <wp:effectExtent l="38100" t="0" r="25400" b="101600"/>
                <wp:wrapNone/>
                <wp:docPr id="8" name="Rett p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2750" cy="88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t pil 8" o:spid="_x0000_s1026" type="#_x0000_t32" style="position:absolute;margin-left:126pt;margin-top:108.5pt;width:332.5pt;height:7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" strokecolor="red">
                <v:stroke endarrow="open"/>
              </v:shape>
            </w:pict>
          </mc:Fallback>
        </mc:AlternateContent>
      </w:r>
      <w:r w:rsidR="009E2A2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470F3F" wp14:editId="4E20C6F1">
                <wp:simplePos x="0" y="0"/>
                <wp:positionH relativeFrom="column">
                  <wp:posOffset>5803900</wp:posOffset>
                </wp:positionH>
                <wp:positionV relativeFrom="paragraph">
                  <wp:posOffset>546100</wp:posOffset>
                </wp:positionV>
                <wp:extent cx="1670050" cy="1136650"/>
                <wp:effectExtent l="0" t="0" r="25400" b="25400"/>
                <wp:wrapNone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50" cy="1136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21E" w:rsidRDefault="0092421E">
                            <w:r>
                              <w:t xml:space="preserve">Skriv inn </w:t>
                            </w:r>
                            <w:proofErr w:type="spellStart"/>
                            <w:r>
                              <w:t>rekvirentID</w:t>
                            </w:r>
                            <w:proofErr w:type="spellEnd"/>
                            <w:r>
                              <w:t xml:space="preserve"> (dine bokstaver)</w:t>
                            </w:r>
                          </w:p>
                          <w:p w:rsidR="00094515" w:rsidRDefault="00094515">
                            <w:r>
                              <w:t>Velg Hent rekvirent</w:t>
                            </w:r>
                          </w:p>
                          <w:p w:rsidR="00094515" w:rsidRDefault="00094515">
                            <w:r>
                              <w:t>Skriv inn ansvarlig rekvirent: JOFR</w:t>
                            </w:r>
                            <w:proofErr w:type="gramStart"/>
                            <w:r>
                              <w:t xml:space="preserve"> (Frode Johannessen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6" o:spid="_x0000_s1029" type="#_x0000_t202" style="position:absolute;margin-left:457pt;margin-top:43pt;width:131.5pt;height:89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" fillcolor="white [3201]" strokeweight=".5pt">
                <v:textbox>
                  <w:txbxContent>
                    <w:p w:rsidR="0092421E" w:rsidRDefault="0092421E">
                      <w:r>
                        <w:t xml:space="preserve">Skriv inn </w:t>
                      </w:r>
                      <w:proofErr w:type="spellStart"/>
                      <w:r>
                        <w:t>rekvirentID</w:t>
                      </w:r>
                      <w:proofErr w:type="spellEnd"/>
                      <w:r>
                        <w:t xml:space="preserve"> (dine bokstaver)</w:t>
                      </w:r>
                    </w:p>
                    <w:p w:rsidR="00094515" w:rsidRDefault="00094515">
                      <w:r>
                        <w:t>Velg Hent rekvirent</w:t>
                      </w:r>
                    </w:p>
                    <w:p w:rsidR="00094515" w:rsidRDefault="00094515">
                      <w:r>
                        <w:t>Skriv inn ansvarlig rekvirent: JOFR</w:t>
                      </w:r>
                      <w:proofErr w:type="gramStart"/>
                      <w:r>
                        <w:t xml:space="preserve"> (Frode Johannessen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9451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7CEA7C" wp14:editId="053C7636">
                <wp:simplePos x="0" y="0"/>
                <wp:positionH relativeFrom="column">
                  <wp:posOffset>2063750</wp:posOffset>
                </wp:positionH>
                <wp:positionV relativeFrom="paragraph">
                  <wp:posOffset>1162050</wp:posOffset>
                </wp:positionV>
                <wp:extent cx="3778250" cy="196850"/>
                <wp:effectExtent l="38100" t="0" r="12700" b="107950"/>
                <wp:wrapNone/>
                <wp:docPr id="7" name="Rett p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78250" cy="196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tt pil 7" o:spid="_x0000_s1026" type="#_x0000_t32" style="position:absolute;margin-left:162.5pt;margin-top:91.5pt;width:297.5pt;height:15.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" strokecolor="red">
                <v:stroke endarrow="open"/>
              </v:shape>
            </w:pict>
          </mc:Fallback>
        </mc:AlternateContent>
      </w:r>
      <w:r w:rsidR="002E6B9D">
        <w:rPr>
          <w:noProof/>
        </w:rPr>
        <w:drawing>
          <wp:inline distT="0" distB="0" distL="0" distR="0" wp14:anchorId="7B8F9CF4" wp14:editId="4F852457">
            <wp:extent cx="5676900" cy="3035300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" r="52467" b="6467"/>
                    <a:stretch/>
                  </pic:blipFill>
                  <pic:spPr bwMode="auto">
                    <a:xfrm>
                      <a:off x="0" y="0"/>
                      <a:ext cx="5686274" cy="3040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B9D" w:rsidRDefault="008656C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D0066E" wp14:editId="64938838">
                <wp:simplePos x="0" y="0"/>
                <wp:positionH relativeFrom="column">
                  <wp:posOffset>5861050</wp:posOffset>
                </wp:positionH>
                <wp:positionV relativeFrom="paragraph">
                  <wp:posOffset>1657350</wp:posOffset>
                </wp:positionV>
                <wp:extent cx="1606550" cy="1123950"/>
                <wp:effectExtent l="0" t="0" r="12700" b="19050"/>
                <wp:wrapNone/>
                <wp:docPr id="17" name="Tekstbok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E18" w:rsidRDefault="00B24E18">
                            <w:r>
                              <w:t>Skriv inn passordet ditt i NISSY</w:t>
                            </w:r>
                          </w:p>
                          <w:p w:rsidR="00B24E18" w:rsidRDefault="00B24E18">
                            <w:r>
                              <w:t>Trykk Opprett og bestill transport</w:t>
                            </w:r>
                            <w:r w:rsidR="0091119C">
                              <w:t xml:space="preserve">(Ikke trykk </w:t>
                            </w:r>
                            <w:proofErr w:type="spellStart"/>
                            <w:r w:rsidR="0091119C">
                              <w:t>enter</w:t>
                            </w:r>
                            <w:proofErr w:type="spellEnd"/>
                            <w:r w:rsidR="008656CB">
                              <w:t>, da blir ikke turen bekreftet</w:t>
                            </w:r>
                            <w:r w:rsidR="0091119C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17" o:spid="_x0000_s1030" type="#_x0000_t202" style="position:absolute;margin-left:461.5pt;margin-top:130.5pt;width:126.5pt;height:8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" fillcolor="white [3201]" strokeweight=".5pt">
                <v:textbox>
                  <w:txbxContent>
                    <w:p w:rsidR="00B24E18" w:rsidRDefault="00B24E18">
                      <w:r>
                        <w:t>Skriv inn passordet ditt i NISSY</w:t>
                      </w:r>
                    </w:p>
                    <w:p w:rsidR="00B24E18" w:rsidRDefault="00B24E18">
                      <w:r>
                        <w:t>Trykk Opprett og bestill transport</w:t>
                      </w:r>
                      <w:r w:rsidR="0091119C">
                        <w:t xml:space="preserve">(Ikke trykk </w:t>
                      </w:r>
                      <w:proofErr w:type="spellStart"/>
                      <w:r w:rsidR="0091119C">
                        <w:t>enter</w:t>
                      </w:r>
                      <w:proofErr w:type="spellEnd"/>
                      <w:r w:rsidR="008656CB">
                        <w:t>, da blir ikke turen bekreftet</w:t>
                      </w:r>
                      <w:r w:rsidR="0091119C"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1119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DDB985" wp14:editId="7722C960">
                <wp:simplePos x="0" y="0"/>
                <wp:positionH relativeFrom="column">
                  <wp:posOffset>1460500</wp:posOffset>
                </wp:positionH>
                <wp:positionV relativeFrom="paragraph">
                  <wp:posOffset>2089150</wp:posOffset>
                </wp:positionV>
                <wp:extent cx="4413250" cy="31750"/>
                <wp:effectExtent l="38100" t="76200" r="0" b="82550"/>
                <wp:wrapNone/>
                <wp:docPr id="18" name="Rett pi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13250" cy="31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tt pil 18" o:spid="_x0000_s1026" type="#_x0000_t32" style="position:absolute;margin-left:115pt;margin-top:164.5pt;width:347.5pt;height:2.5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" strokecolor="red">
                <v:stroke endarrow="open"/>
              </v:shape>
            </w:pict>
          </mc:Fallback>
        </mc:AlternateContent>
      </w:r>
      <w:r w:rsidR="00B24E1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947292" wp14:editId="35FC06E8">
                <wp:simplePos x="0" y="0"/>
                <wp:positionH relativeFrom="column">
                  <wp:posOffset>5835650</wp:posOffset>
                </wp:positionH>
                <wp:positionV relativeFrom="paragraph">
                  <wp:posOffset>1092200</wp:posOffset>
                </wp:positionV>
                <wp:extent cx="1625600" cy="476250"/>
                <wp:effectExtent l="0" t="0" r="12700" b="19050"/>
                <wp:wrapNone/>
                <wp:docPr id="15" name="Tekstbo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E18" w:rsidRDefault="00B24E18">
                            <w:r>
                              <w:t>Velg transporttype: ALLTID Taxi</w:t>
                            </w:r>
                            <w:proofErr w:type="gramStart"/>
                            <w:r>
                              <w:t>!!!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15" o:spid="_x0000_s1031" type="#_x0000_t202" style="position:absolute;margin-left:459.5pt;margin-top:86pt;width:128pt;height:3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" fillcolor="white [3201]" strokeweight=".5pt">
                <v:textbox>
                  <w:txbxContent>
                    <w:p w:rsidR="00B24E18" w:rsidRDefault="00B24E18">
                      <w:r>
                        <w:t>Velg transporttype: ALLTID Taxi</w:t>
                      </w:r>
                      <w:proofErr w:type="gramStart"/>
                      <w:r>
                        <w:t>!!!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24E1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A1D125" wp14:editId="7AE12A44">
                <wp:simplePos x="0" y="0"/>
                <wp:positionH relativeFrom="column">
                  <wp:posOffset>882650</wp:posOffset>
                </wp:positionH>
                <wp:positionV relativeFrom="paragraph">
                  <wp:posOffset>1257300</wp:posOffset>
                </wp:positionV>
                <wp:extent cx="5003800" cy="107950"/>
                <wp:effectExtent l="19050" t="76200" r="25400" b="25400"/>
                <wp:wrapNone/>
                <wp:docPr id="16" name="Rett pi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03800" cy="107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t pil 16" o:spid="_x0000_s1026" type="#_x0000_t32" style="position:absolute;margin-left:69.5pt;margin-top:99pt;width:394pt;height:8.5pt;flip:x y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" strokecolor="red">
                <v:stroke endarrow="open"/>
              </v:shape>
            </w:pict>
          </mc:Fallback>
        </mc:AlternateContent>
      </w:r>
      <w:r w:rsidR="006F2A0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1F6AE4" wp14:editId="6F546DCA">
                <wp:simplePos x="0" y="0"/>
                <wp:positionH relativeFrom="column">
                  <wp:posOffset>4641850</wp:posOffset>
                </wp:positionH>
                <wp:positionV relativeFrom="paragraph">
                  <wp:posOffset>31750</wp:posOffset>
                </wp:positionV>
                <wp:extent cx="1187450" cy="419100"/>
                <wp:effectExtent l="38100" t="57150" r="12700" b="19050"/>
                <wp:wrapNone/>
                <wp:docPr id="14" name="Rett pi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7450" cy="419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tt pil 14" o:spid="_x0000_s1026" type="#_x0000_t32" style="position:absolute;margin-left:365.5pt;margin-top:2.5pt;width:93.5pt;height:33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" strokecolor="red">
                <v:stroke endarrow="open"/>
              </v:shape>
            </w:pict>
          </mc:Fallback>
        </mc:AlternateContent>
      </w:r>
      <w:r w:rsidR="002E6B9D">
        <w:rPr>
          <w:noProof/>
        </w:rPr>
        <w:drawing>
          <wp:inline distT="0" distB="0" distL="0" distR="0" wp14:anchorId="1504CABB" wp14:editId="73E23495">
            <wp:extent cx="5702300" cy="2286000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8455" r="52251" b="17846"/>
                    <a:stretch/>
                  </pic:blipFill>
                  <pic:spPr bwMode="auto">
                    <a:xfrm>
                      <a:off x="0" y="0"/>
                      <a:ext cx="5723680" cy="2294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8BE" w:rsidRDefault="00C568BE"/>
    <w:p w:rsidR="00C568BE" w:rsidRDefault="00C568BE"/>
    <w:p w:rsidR="00C568BE" w:rsidRDefault="00C568BE">
      <w:r>
        <w:t>HUSK:</w:t>
      </w:r>
    </w:p>
    <w:p w:rsidR="00C568BE" w:rsidRDefault="00C568BE">
      <w:proofErr w:type="spellStart"/>
      <w:r>
        <w:t>Oppmøtelsebekreftelse</w:t>
      </w:r>
      <w:proofErr w:type="spellEnd"/>
      <w:r>
        <w:t xml:space="preserve"> – En kan bruke den som ligger i RIS. Eller vi kan bruke den som ligger på Intranettsidene om </w:t>
      </w:r>
      <w:proofErr w:type="spellStart"/>
      <w:r>
        <w:t>pasientreiser</w:t>
      </w:r>
      <w:proofErr w:type="spellEnd"/>
      <w:r>
        <w:t xml:space="preserve"> </w:t>
      </w:r>
      <w:hyperlink r:id="rId9" w:history="1">
        <w:r w:rsidRPr="00C03B04">
          <w:rPr>
            <w:rStyle w:val="Hyperkobling"/>
          </w:rPr>
          <w:t>http://pulsen.sus.no/enheter/medisinskservice/pasientreiser</w:t>
        </w:r>
      </w:hyperlink>
    </w:p>
    <w:p w:rsidR="002A003C" w:rsidRDefault="002A003C"/>
    <w:p w:rsidR="002A003C" w:rsidRDefault="00E920BA">
      <w:r>
        <w:t>Vær obs dersom pasienten sitter i rullestol. Kan pasienten sitte i bil? Er stolen sammenleggbar? Må pasienten sitte i rullestolen under transport. Skriv i Melding til transportøren dersom du er usikker.</w:t>
      </w:r>
    </w:p>
    <w:p w:rsidR="00EF76E3" w:rsidRDefault="00EF76E3"/>
    <w:p w:rsidR="00EF76E3" w:rsidRDefault="00EF76E3">
      <w:r>
        <w:t>Legg inn klokkeslett 10 min frem i tid når du fyller ut. Ellers vil du få en feilmelding om for tidlig tidspunkt.</w:t>
      </w:r>
      <w:bookmarkStart w:id="0" w:name="_GoBack"/>
      <w:bookmarkEnd w:id="0"/>
    </w:p>
    <w:p w:rsidR="00611200" w:rsidRDefault="00611200"/>
    <w:p w:rsidR="00611200" w:rsidRDefault="00611200">
      <w:r>
        <w:t>For pasienter som skal ha transport ut av Stavanger kommune vil det automatisk bli bestilt taxi via systemet etter at du har lagt inn bestilling i NISSY</w:t>
      </w:r>
      <w:r w:rsidR="00F75DFE">
        <w:t xml:space="preserve">. Legg inn </w:t>
      </w:r>
      <w:proofErr w:type="spellStart"/>
      <w:r w:rsidR="00F75DFE">
        <w:t>tlf</w:t>
      </w:r>
      <w:proofErr w:type="spellEnd"/>
      <w:r w:rsidR="00F75DFE">
        <w:t xml:space="preserve"> </w:t>
      </w:r>
      <w:proofErr w:type="spellStart"/>
      <w:r w:rsidR="00F75DFE">
        <w:t>tyil</w:t>
      </w:r>
      <w:proofErr w:type="spellEnd"/>
      <w:r w:rsidR="00F75DFE">
        <w:t xml:space="preserve"> avdelingen, så det er mulig for taxisjåfør å få tak i deg.</w:t>
      </w:r>
    </w:p>
    <w:p w:rsidR="00611200" w:rsidRDefault="00611200"/>
    <w:p w:rsidR="00611200" w:rsidRDefault="00611200">
      <w:r>
        <w:t>For pasienter innen Stavanger kommune legger du inn bestilling i NISSY, og pasienten eller radiografen må bestille taxi selv.</w:t>
      </w:r>
    </w:p>
    <w:p w:rsidR="00611200" w:rsidRDefault="00611200">
      <w:r>
        <w:t>Husk at pasienten må ha med seg Rekvisisjonsnummer</w:t>
      </w:r>
      <w:r w:rsidR="007B5227">
        <w:t>(12 siffer)</w:t>
      </w:r>
      <w:r>
        <w:t>, frikort og legitimasjon under transport</w:t>
      </w:r>
    </w:p>
    <w:p w:rsidR="00611200" w:rsidRDefault="00611200"/>
    <w:p w:rsidR="00C568BE" w:rsidRDefault="00C568BE"/>
    <w:p w:rsidR="00C568BE" w:rsidRDefault="00C568BE"/>
    <w:sectPr w:rsidR="00C568BE" w:rsidSect="008423D3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B03"/>
    <w:rsid w:val="00022BAD"/>
    <w:rsid w:val="00094515"/>
    <w:rsid w:val="002A003C"/>
    <w:rsid w:val="002E6B9D"/>
    <w:rsid w:val="00465B03"/>
    <w:rsid w:val="00560455"/>
    <w:rsid w:val="00611200"/>
    <w:rsid w:val="006F2A0A"/>
    <w:rsid w:val="007B5227"/>
    <w:rsid w:val="008423D3"/>
    <w:rsid w:val="008656CB"/>
    <w:rsid w:val="008A0375"/>
    <w:rsid w:val="0091119C"/>
    <w:rsid w:val="0092421E"/>
    <w:rsid w:val="00961617"/>
    <w:rsid w:val="009E2A2E"/>
    <w:rsid w:val="00B24E18"/>
    <w:rsid w:val="00B36DBB"/>
    <w:rsid w:val="00C568BE"/>
    <w:rsid w:val="00DC17B2"/>
    <w:rsid w:val="00DE0511"/>
    <w:rsid w:val="00E920BA"/>
    <w:rsid w:val="00EF76E3"/>
    <w:rsid w:val="00F75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rsid w:val="00465B03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465B03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rsid w:val="00C568B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rsid w:val="00465B03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465B03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rsid w:val="00C568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pulsen.sus.no/enheter/medisinskservice/pasientreiser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4C796-36EF-4215-B222-3B0812317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791E5370</Template>
  <TotalTime>71</TotalTime>
  <Pages>1</Pages>
  <Words>154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Helse Vest</Company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Sølvi Haugvaldstad</dc:creator>
  <cp:lastModifiedBy>Sølvi Haugvaldstad</cp:lastModifiedBy>
  <cp:revision>26</cp:revision>
  <cp:lastPrinted>2014-12-04T13:16:00Z</cp:lastPrinted>
  <dcterms:created xsi:type="dcterms:W3CDTF">2014-12-04T12:05:00Z</dcterms:created>
  <dcterms:modified xsi:type="dcterms:W3CDTF">2014-12-04T13:17:00Z</dcterms:modified>
</cp:coreProperties>
</file>